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27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8"/>
        <w:gridCol w:w="7059"/>
      </w:tblGrid>
      <w:tr w:rsidR="004B4ABC" w14:paraId="35AFD47B" w14:textId="77777777">
        <w:tblPrEx>
          <w:tblCellMar>
            <w:top w:w="0" w:type="dxa"/>
            <w:bottom w:w="0" w:type="dxa"/>
          </w:tblCellMar>
        </w:tblPrEx>
        <w:trPr>
          <w:trHeight w:val="841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C3AE7B" w14:textId="77777777" w:rsidR="004B4ABC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/>
                <w:noProof/>
                <w:color w:val="000000"/>
                <w:sz w:val="20"/>
                <w:szCs w:val="20"/>
                <w:lang w:eastAsia="hr-HR"/>
              </w:rPr>
              <w:drawing>
                <wp:anchor distT="0" distB="0" distL="114300" distR="114300" simplePos="0" relativeHeight="251658240" behindDoc="0" locked="0" layoutInCell="1" allowOverlap="1" wp14:anchorId="15A7E17C" wp14:editId="64821E19">
                  <wp:simplePos x="0" y="0"/>
                  <wp:positionH relativeFrom="column">
                    <wp:posOffset>478158</wp:posOffset>
                  </wp:positionH>
                  <wp:positionV relativeFrom="paragraph">
                    <wp:posOffset>-124458</wp:posOffset>
                  </wp:positionV>
                  <wp:extent cx="333371" cy="371475"/>
                  <wp:effectExtent l="0" t="0" r="0" b="9525"/>
                  <wp:wrapNone/>
                  <wp:docPr id="1457233852" name="Picture 3" descr="logo_za_doku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1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0709A69D" w14:textId="77777777" w:rsidR="004B4ABC" w:rsidRDefault="004B4A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498751" w14:textId="77777777" w:rsidR="004B4ABC" w:rsidRDefault="004B4ABC">
            <w:pPr>
              <w:spacing w:after="0" w:line="240" w:lineRule="auto"/>
              <w:jc w:val="center"/>
            </w:pPr>
          </w:p>
          <w:p w14:paraId="57D8DD54" w14:textId="77777777" w:rsidR="004B4ABC" w:rsidRDefault="0000000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GRAD ČAKOVEC                                                                                                                 </w:t>
            </w:r>
          </w:p>
        </w:tc>
      </w:tr>
      <w:tr w:rsidR="004B4ABC" w14:paraId="5EF31178" w14:textId="77777777">
        <w:tblPrEx>
          <w:tblCellMar>
            <w:top w:w="0" w:type="dxa"/>
            <w:bottom w:w="0" w:type="dxa"/>
          </w:tblCellMar>
        </w:tblPrEx>
        <w:trPr>
          <w:trHeight w:val="112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73AEA" w14:textId="77777777" w:rsidR="004B4ABC" w:rsidRDefault="004B4A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  <w:p w14:paraId="3A1C00BE" w14:textId="77777777" w:rsidR="004B4AB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Redni broj zahtjeva</w:t>
            </w:r>
          </w:p>
          <w:p w14:paraId="5F555BC7" w14:textId="77777777" w:rsidR="004B4ABC" w:rsidRDefault="004B4A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  <w:p w14:paraId="68AECA91" w14:textId="77777777" w:rsidR="004B4AB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______</w:t>
            </w:r>
          </w:p>
        </w:tc>
        <w:tc>
          <w:tcPr>
            <w:tcW w:w="70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DFE63" w14:textId="77777777" w:rsidR="004B4AB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ZAHTJEV </w:t>
            </w:r>
          </w:p>
          <w:p w14:paraId="0C34CA0D" w14:textId="77777777" w:rsidR="004B4AB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za dodjelu potpore male vrijednosti u poljoprivredi za </w:t>
            </w:r>
          </w:p>
          <w:p w14:paraId="6037FD08" w14:textId="77777777" w:rsidR="004B4ABC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ekološku biljnu proizvodnju u 2025. godini</w:t>
            </w:r>
          </w:p>
        </w:tc>
      </w:tr>
    </w:tbl>
    <w:p w14:paraId="2DF20236" w14:textId="77777777" w:rsidR="004B4ABC" w:rsidRDefault="004B4AB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84B8E63" w14:textId="77777777" w:rsidR="004B4ABC" w:rsidRDefault="00000000">
      <w:pPr>
        <w:spacing w:after="0" w:line="240" w:lineRule="auto"/>
        <w:jc w:val="both"/>
      </w:pPr>
      <w:r>
        <w:rPr>
          <w:rFonts w:ascii="Times New Roman" w:hAnsi="Times New Roman"/>
        </w:rPr>
        <w:t xml:space="preserve">Temeljem Javnog poziva za dodjelu potpore male vrijednosti u poljoprivredi u 2025. godini </w:t>
      </w:r>
      <w:r>
        <w:rPr>
          <w:rFonts w:ascii="Times New Roman" w:eastAsia="Times New Roman" w:hAnsi="Times New Roman"/>
          <w:lang w:eastAsia="hr-HR"/>
        </w:rPr>
        <w:t xml:space="preserve">za ekološku biljnu proizvodnju </w:t>
      </w:r>
      <w:r>
        <w:rPr>
          <w:rFonts w:ascii="Times New Roman" w:eastAsia="Times New Roman" w:hAnsi="Times New Roman"/>
        </w:rPr>
        <w:t xml:space="preserve">poljoprivrednim proizvođačima </w:t>
      </w:r>
      <w:r>
        <w:rPr>
          <w:rFonts w:ascii="Times New Roman" w:eastAsia="Times New Roman" w:hAnsi="Times New Roman"/>
          <w:lang w:eastAsia="hr-HR"/>
        </w:rPr>
        <w:t xml:space="preserve">koji posjeduju </w:t>
      </w:r>
      <w:r>
        <w:rPr>
          <w:rFonts w:ascii="Times New Roman" w:hAnsi="Times New Roman"/>
          <w:lang w:eastAsia="hr-HR"/>
        </w:rPr>
        <w:t xml:space="preserve">poljoprivredno zemljište na području </w:t>
      </w:r>
      <w:r>
        <w:rPr>
          <w:rFonts w:ascii="Times New Roman" w:eastAsia="Times New Roman" w:hAnsi="Times New Roman"/>
        </w:rPr>
        <w:t>Grada Čakovca</w:t>
      </w:r>
      <w:r>
        <w:rPr>
          <w:rFonts w:ascii="Times New Roman" w:hAnsi="Times New Roman"/>
        </w:rPr>
        <w:t xml:space="preserve">,  KLASA: 320-02/25-01/5, URBROJ: </w:t>
      </w:r>
      <w:r>
        <w:rPr>
          <w:rFonts w:ascii="Times New Roman" w:eastAsia="Times New Roman" w:hAnsi="Times New Roman"/>
        </w:rPr>
        <w:t xml:space="preserve">2109-2-01-01-25-3 </w:t>
      </w:r>
      <w:r>
        <w:rPr>
          <w:rFonts w:ascii="Times New Roman" w:hAnsi="Times New Roman"/>
        </w:rPr>
        <w:t>objavljenog 28. studenog 2025. godine, u ime:</w:t>
      </w:r>
    </w:p>
    <w:p w14:paraId="45A22B5B" w14:textId="77777777" w:rsidR="004B4ABC" w:rsidRDefault="004B4ABC">
      <w:pPr>
        <w:spacing w:after="0" w:line="240" w:lineRule="auto"/>
      </w:pPr>
    </w:p>
    <w:tbl>
      <w:tblPr>
        <w:tblW w:w="9327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69"/>
        <w:gridCol w:w="5358"/>
      </w:tblGrid>
      <w:tr w:rsidR="004B4ABC" w14:paraId="1D70F10D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60F28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Naziv Obiteljskog poljoprivrednog  gospodarstva, obrta, zadruge, trgovačkog društva</w:t>
            </w:r>
          </w:p>
        </w:tc>
        <w:tc>
          <w:tcPr>
            <w:tcW w:w="53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606E36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05CC42D8" w14:textId="77777777">
        <w:tblPrEx>
          <w:tblCellMar>
            <w:top w:w="0" w:type="dxa"/>
            <w:bottom w:w="0" w:type="dxa"/>
          </w:tblCellMar>
        </w:tblPrEx>
        <w:trPr>
          <w:trHeight w:val="402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C34A0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Podnositelj zahtjeva</w:t>
            </w:r>
          </w:p>
        </w:tc>
        <w:tc>
          <w:tcPr>
            <w:tcW w:w="53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B9ABD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4E11C671" w14:textId="77777777">
        <w:tblPrEx>
          <w:tblCellMar>
            <w:top w:w="0" w:type="dxa"/>
            <w:bottom w:w="0" w:type="dxa"/>
          </w:tblCellMar>
        </w:tblPrEx>
        <w:trPr>
          <w:trHeight w:val="402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2D0774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Telefon i e-mail</w:t>
            </w:r>
          </w:p>
        </w:tc>
        <w:tc>
          <w:tcPr>
            <w:tcW w:w="53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839C58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1C5A0DA9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6BB2A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OIB (za OPG - OIB nositelja ili člana OPG-a, za obrt OIB vlasnika, za ostale OIB poslovnog subjekta)</w:t>
            </w:r>
          </w:p>
        </w:tc>
        <w:tc>
          <w:tcPr>
            <w:tcW w:w="53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76F322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53CF9BC0" w14:textId="77777777">
        <w:tblPrEx>
          <w:tblCellMar>
            <w:top w:w="0" w:type="dxa"/>
            <w:bottom w:w="0" w:type="dxa"/>
          </w:tblCellMar>
        </w:tblPrEx>
        <w:trPr>
          <w:trHeight w:val="402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AC99C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MIBPG, MBO, MB poslovnog subjekta</w:t>
            </w:r>
          </w:p>
        </w:tc>
        <w:tc>
          <w:tcPr>
            <w:tcW w:w="53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54EE0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2B77544B" w14:textId="77777777">
        <w:tblPrEx>
          <w:tblCellMar>
            <w:top w:w="0" w:type="dxa"/>
            <w:bottom w:w="0" w:type="dxa"/>
          </w:tblCellMar>
        </w:tblPrEx>
        <w:trPr>
          <w:trHeight w:val="402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6ED50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Adresa (mjesto, ulica, kućni broj)</w:t>
            </w:r>
          </w:p>
        </w:tc>
        <w:tc>
          <w:tcPr>
            <w:tcW w:w="53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B0AB9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79254963" w14:textId="77777777">
        <w:tblPrEx>
          <w:tblCellMar>
            <w:top w:w="0" w:type="dxa"/>
            <w:bottom w:w="0" w:type="dxa"/>
          </w:tblCellMar>
        </w:tblPrEx>
        <w:trPr>
          <w:trHeight w:val="482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9891B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Naziv banke i broj računa                                                  (IBAN konstrukcija)</w:t>
            </w:r>
          </w:p>
        </w:tc>
        <w:tc>
          <w:tcPr>
            <w:tcW w:w="53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3D8BB3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</w:tbl>
    <w:p w14:paraId="267D425E" w14:textId="77777777" w:rsidR="004B4ABC" w:rsidRDefault="004B4ABC">
      <w:pPr>
        <w:spacing w:after="0" w:line="240" w:lineRule="auto"/>
        <w:jc w:val="both"/>
        <w:rPr>
          <w:rFonts w:ascii="Times New Roman" w:hAnsi="Times New Roman"/>
        </w:rPr>
      </w:pPr>
    </w:p>
    <w:p w14:paraId="2E67DD1A" w14:textId="77777777" w:rsidR="004B4ABC" w:rsidRDefault="00000000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Podnosim Zahtjev za dodjelu potpore male vrijednosti u poljoprivredi za ekološku biljnu proizvodnju:</w:t>
      </w:r>
    </w:p>
    <w:p w14:paraId="6199F6D3" w14:textId="77777777" w:rsidR="004B4ABC" w:rsidRDefault="004B4ABC">
      <w:pPr>
        <w:spacing w:after="0" w:line="240" w:lineRule="auto"/>
        <w:jc w:val="both"/>
        <w:rPr>
          <w:rFonts w:ascii="Times New Roman" w:hAnsi="Times New Roman"/>
        </w:rPr>
      </w:pPr>
    </w:p>
    <w:p w14:paraId="6A9EE852" w14:textId="77777777" w:rsidR="004B4ABC" w:rsidRDefault="00000000">
      <w:pPr>
        <w:pStyle w:val="Odlomakpopisa"/>
        <w:numPr>
          <w:ilvl w:val="0"/>
          <w:numId w:val="1"/>
        </w:numPr>
        <w:jc w:val="both"/>
      </w:pPr>
      <w:r>
        <w:t>Računi</w:t>
      </w:r>
    </w:p>
    <w:tbl>
      <w:tblPr>
        <w:tblW w:w="9327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44"/>
        <w:gridCol w:w="3402"/>
        <w:gridCol w:w="2381"/>
      </w:tblGrid>
      <w:tr w:rsidR="004B4ABC" w14:paraId="1C993742" w14:textId="77777777">
        <w:tblPrEx>
          <w:tblCellMar>
            <w:top w:w="0" w:type="dxa"/>
            <w:bottom w:w="0" w:type="dxa"/>
          </w:tblCellMar>
        </w:tblPrEx>
        <w:trPr>
          <w:trHeight w:val="50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4392AA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Broj računa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E6DC8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Izdavatelj računa</w:t>
            </w:r>
          </w:p>
        </w:tc>
        <w:tc>
          <w:tcPr>
            <w:tcW w:w="23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A66C65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Ukupni iznos računa</w:t>
            </w:r>
          </w:p>
        </w:tc>
      </w:tr>
      <w:tr w:rsidR="004B4ABC" w14:paraId="437BE088" w14:textId="77777777">
        <w:tblPrEx>
          <w:tblCellMar>
            <w:top w:w="0" w:type="dxa"/>
            <w:bottom w:w="0" w:type="dxa"/>
          </w:tblCellMar>
        </w:tblPrEx>
        <w:trPr>
          <w:trHeight w:val="558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E9AD47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A94F83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23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95C42CF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39D7BDD7" w14:textId="77777777">
        <w:tblPrEx>
          <w:tblCellMar>
            <w:top w:w="0" w:type="dxa"/>
            <w:bottom w:w="0" w:type="dxa"/>
          </w:tblCellMar>
        </w:tblPrEx>
        <w:trPr>
          <w:trHeight w:val="564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619960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45B4CA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23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E359D14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06559527" w14:textId="77777777">
        <w:tblPrEx>
          <w:tblCellMar>
            <w:top w:w="0" w:type="dxa"/>
            <w:bottom w:w="0" w:type="dxa"/>
          </w:tblCellMar>
        </w:tblPrEx>
        <w:trPr>
          <w:trHeight w:val="556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9AB613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E47CFFE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23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031BFE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46574942" w14:textId="77777777">
        <w:tblPrEx>
          <w:tblCellMar>
            <w:top w:w="0" w:type="dxa"/>
            <w:bottom w:w="0" w:type="dxa"/>
          </w:tblCellMar>
        </w:tblPrEx>
        <w:trPr>
          <w:trHeight w:val="412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79D49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UKUPNO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69C221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23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E491FD7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</w:tbl>
    <w:p w14:paraId="1DA244C4" w14:textId="77777777" w:rsidR="004B4ABC" w:rsidRDefault="004B4ABC">
      <w:pPr>
        <w:spacing w:after="0" w:line="240" w:lineRule="auto"/>
        <w:jc w:val="both"/>
        <w:rPr>
          <w:rFonts w:ascii="Times New Roman" w:hAnsi="Times New Roman"/>
        </w:rPr>
      </w:pPr>
    </w:p>
    <w:p w14:paraId="7534DA3B" w14:textId="77777777" w:rsidR="004B4ABC" w:rsidRDefault="00000000">
      <w:pPr>
        <w:pStyle w:val="Odlomakpopisa"/>
        <w:numPr>
          <w:ilvl w:val="0"/>
          <w:numId w:val="1"/>
        </w:numPr>
        <w:jc w:val="both"/>
      </w:pPr>
      <w:r>
        <w:t>Površine pod ekološkom poljoprivrednom proizvodnjom</w:t>
      </w:r>
    </w:p>
    <w:tbl>
      <w:tblPr>
        <w:tblW w:w="9327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8"/>
        <w:gridCol w:w="2420"/>
        <w:gridCol w:w="2468"/>
        <w:gridCol w:w="2381"/>
      </w:tblGrid>
      <w:tr w:rsidR="004B4ABC" w14:paraId="62968EEB" w14:textId="77777777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51122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Katastarska općina</w:t>
            </w:r>
          </w:p>
        </w:tc>
        <w:tc>
          <w:tcPr>
            <w:tcW w:w="24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EF707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Broj ARKOD parcele / </w:t>
            </w:r>
          </w:p>
          <w:p w14:paraId="21A7B1CB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katastarske čestice </w:t>
            </w:r>
          </w:p>
        </w:tc>
        <w:tc>
          <w:tcPr>
            <w:tcW w:w="2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5C81F4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Kultura</w:t>
            </w:r>
          </w:p>
        </w:tc>
        <w:tc>
          <w:tcPr>
            <w:tcW w:w="23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232E0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Površina / ha</w:t>
            </w:r>
          </w:p>
        </w:tc>
      </w:tr>
      <w:tr w:rsidR="004B4ABC" w14:paraId="592C88C8" w14:textId="77777777">
        <w:tblPrEx>
          <w:tblCellMar>
            <w:top w:w="0" w:type="dxa"/>
            <w:bottom w:w="0" w:type="dxa"/>
          </w:tblCellMar>
        </w:tblPrEx>
        <w:trPr>
          <w:trHeight w:val="405"/>
        </w:trPr>
        <w:tc>
          <w:tcPr>
            <w:tcW w:w="20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5BB84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27913E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6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BCCA4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3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6969A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4B4ABC" w14:paraId="561A2D9E" w14:textId="77777777">
        <w:tblPrEx>
          <w:tblCellMar>
            <w:top w:w="0" w:type="dxa"/>
            <w:bottom w:w="0" w:type="dxa"/>
          </w:tblCellMar>
        </w:tblPrEx>
        <w:trPr>
          <w:trHeight w:val="405"/>
        </w:trPr>
        <w:tc>
          <w:tcPr>
            <w:tcW w:w="20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83DCB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B7661F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6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570C7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3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546101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4B4ABC" w14:paraId="52DA719B" w14:textId="77777777">
        <w:tblPrEx>
          <w:tblCellMar>
            <w:top w:w="0" w:type="dxa"/>
            <w:bottom w:w="0" w:type="dxa"/>
          </w:tblCellMar>
        </w:tblPrEx>
        <w:trPr>
          <w:trHeight w:val="405"/>
        </w:trPr>
        <w:tc>
          <w:tcPr>
            <w:tcW w:w="20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54E076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433F571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6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5BE371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3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313567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4B4ABC" w14:paraId="3EA94FD5" w14:textId="77777777">
        <w:tblPrEx>
          <w:tblCellMar>
            <w:top w:w="0" w:type="dxa"/>
            <w:bottom w:w="0" w:type="dxa"/>
          </w:tblCellMar>
        </w:tblPrEx>
        <w:trPr>
          <w:trHeight w:val="405"/>
        </w:trPr>
        <w:tc>
          <w:tcPr>
            <w:tcW w:w="20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452233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43DBEAA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6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C86C2D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3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EAF442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4B4ABC" w14:paraId="73582D1D" w14:textId="77777777">
        <w:tblPrEx>
          <w:tblCellMar>
            <w:top w:w="0" w:type="dxa"/>
            <w:bottom w:w="0" w:type="dxa"/>
          </w:tblCellMar>
        </w:tblPrEx>
        <w:trPr>
          <w:trHeight w:val="405"/>
        </w:trPr>
        <w:tc>
          <w:tcPr>
            <w:tcW w:w="20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0687FA4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3F56136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68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9F3C05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3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CE6727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4B4ABC" w14:paraId="0FDC6BE4" w14:textId="77777777">
        <w:tblPrEx>
          <w:tblCellMar>
            <w:top w:w="0" w:type="dxa"/>
            <w:bottom w:w="0" w:type="dxa"/>
          </w:tblCellMar>
        </w:tblPrEx>
        <w:trPr>
          <w:trHeight w:val="405"/>
        </w:trPr>
        <w:tc>
          <w:tcPr>
            <w:tcW w:w="20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7ABBF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UKUPNO</w:t>
            </w:r>
          </w:p>
        </w:tc>
        <w:tc>
          <w:tcPr>
            <w:tcW w:w="726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147BC1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</w:tbl>
    <w:p w14:paraId="1623B5F7" w14:textId="77777777" w:rsidR="004B4ABC" w:rsidRDefault="004B4ABC">
      <w:pPr>
        <w:spacing w:after="0" w:line="240" w:lineRule="auto"/>
        <w:jc w:val="both"/>
        <w:rPr>
          <w:rFonts w:ascii="Times New Roman" w:hAnsi="Times New Roman"/>
        </w:rPr>
      </w:pPr>
    </w:p>
    <w:p w14:paraId="730877AE" w14:textId="77777777" w:rsidR="004B4ABC" w:rsidRDefault="0000000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Prilozi zahtjevu:</w:t>
      </w:r>
    </w:p>
    <w:p w14:paraId="26E43BD5" w14:textId="77777777" w:rsidR="004B4ABC" w:rsidRDefault="004B4AB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9229" w:type="dxa"/>
        <w:tblInd w:w="9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06"/>
        <w:gridCol w:w="1276"/>
        <w:gridCol w:w="1247"/>
      </w:tblGrid>
      <w:tr w:rsidR="004B4ABC" w14:paraId="4600A5EE" w14:textId="77777777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82A54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ZAHTJEVU PRILAŽEM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CAB17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DA</w:t>
            </w:r>
          </w:p>
        </w:tc>
        <w:tc>
          <w:tcPr>
            <w:tcW w:w="12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9C4B46" w14:textId="77777777" w:rsidR="004B4ABC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NE</w:t>
            </w:r>
          </w:p>
        </w:tc>
      </w:tr>
      <w:tr w:rsidR="004B4ABC" w14:paraId="5DA45E54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A6BB6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1. preslika Rješenja o upisu u Upisnik OPG-a, Obrtnice ili Rješenja o</w:t>
            </w:r>
          </w:p>
          <w:p w14:paraId="3932ED33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obrtu, izvod iz Sudskog registra i dr.  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C28D53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1247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49426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2E68167F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3A545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2.  presliku Rješenja o upisu u Upisnik proizvođača u ekološkoj </w:t>
            </w:r>
          </w:p>
          <w:p w14:paraId="3DA7F8FF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proizvodnji poljoprivrednih proizvoda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81990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99BBB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14D4913A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3DD81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3. presliku identifikacijskog dokumenta (osobne iskaznice)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586C3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12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FCC11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062CD7E0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D42ADF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4. presliku sklopljenog Ugovora o zakupu zemljišta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D8DD2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1247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67ED7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56722D66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250B8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5. presliku ZK izvatka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BF59FE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1247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C3320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2705B8BC" w14:textId="77777777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4913F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6. potvrdu Grada Čakovca da nema neizmirenih dugovanja prema Gradu    Čakovcu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50D01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1247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0C797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1323C82F" w14:textId="77777777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CC5B6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7. potvrdu Porezne uprave da nema nepodmirenih dugovanja prema      državi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89A08C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1247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0F500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2994FE59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37BFA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8. vrsta proizvodnje kojom se OPG bavi - djelatnost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81BE9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1247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3774F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2A38EA76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E5E7E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9 . presliku Potvrdnice ovlaštene pravne osobe - ekološka proizvodnja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BF085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1247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371BF9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543ED6AF" w14:textId="77777777">
        <w:tblPrEx>
          <w:tblCellMar>
            <w:top w:w="0" w:type="dxa"/>
            <w:bottom w:w="0" w:type="dxa"/>
          </w:tblCellMar>
        </w:tblPrEx>
        <w:trPr>
          <w:trHeight w:val="760"/>
        </w:trPr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783E3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10. presliku računa ovlaštenog nadzornog tijela za izvršeni stručni nadzor i proveden postupak potvrđivanja u ekološkoj proizvodnji (uplatnica - virman)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B7F32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1247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B71F0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15C9F167" w14:textId="77777777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BED0E4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11. izjavu o korištenim potporama male vrijednosti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8608215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  <w:tc>
          <w:tcPr>
            <w:tcW w:w="12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6B55DE" w14:textId="77777777" w:rsidR="004B4ABC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 </w:t>
            </w:r>
          </w:p>
        </w:tc>
      </w:tr>
      <w:tr w:rsidR="004B4ABC" w14:paraId="380DE540" w14:textId="77777777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6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3EC864" w14:textId="77777777" w:rsidR="004B4ABC" w:rsidRDefault="00000000">
            <w:pPr>
              <w:suppressAutoHyphens w:val="0"/>
              <w:spacing w:after="0" w:line="240" w:lineRule="auto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 xml:space="preserve">12. privolu </w:t>
            </w:r>
            <w:r>
              <w:rPr>
                <w:rFonts w:ascii="Times New Roman" w:hAnsi="Times New Roman"/>
              </w:rPr>
              <w:t>za prikupljanje i obradu osobnih podataka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69AAB93" w14:textId="77777777" w:rsidR="004B4ABC" w:rsidRDefault="004B4ABC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  <w:tc>
          <w:tcPr>
            <w:tcW w:w="124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B4FB00" w14:textId="77777777" w:rsidR="004B4ABC" w:rsidRDefault="004B4ABC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lang w:eastAsia="hr-HR"/>
              </w:rPr>
            </w:pPr>
          </w:p>
        </w:tc>
      </w:tr>
    </w:tbl>
    <w:p w14:paraId="08208F36" w14:textId="77777777" w:rsidR="004B4ABC" w:rsidRDefault="004B4ABC">
      <w:pPr>
        <w:spacing w:after="0" w:line="240" w:lineRule="auto"/>
        <w:jc w:val="both"/>
        <w:rPr>
          <w:rFonts w:ascii="Times New Roman" w:hAnsi="Times New Roman"/>
        </w:rPr>
      </w:pPr>
    </w:p>
    <w:p w14:paraId="6422BE9E" w14:textId="77777777" w:rsidR="004B4ABC" w:rsidRDefault="004B4ABC">
      <w:pPr>
        <w:spacing w:after="0" w:line="240" w:lineRule="auto"/>
        <w:jc w:val="both"/>
        <w:rPr>
          <w:rFonts w:ascii="Times New Roman" w:hAnsi="Times New Roman"/>
        </w:rPr>
      </w:pPr>
    </w:p>
    <w:p w14:paraId="23F78F7D" w14:textId="77777777" w:rsidR="004B4ABC" w:rsidRDefault="004B4ABC">
      <w:pPr>
        <w:spacing w:after="0" w:line="240" w:lineRule="auto"/>
        <w:jc w:val="both"/>
        <w:rPr>
          <w:rFonts w:ascii="Times New Roman" w:hAnsi="Times New Roman"/>
        </w:rPr>
      </w:pPr>
    </w:p>
    <w:p w14:paraId="6B486AF3" w14:textId="77777777" w:rsidR="004B4ABC" w:rsidRDefault="004B4ABC">
      <w:pPr>
        <w:spacing w:after="0" w:line="240" w:lineRule="auto"/>
        <w:jc w:val="both"/>
        <w:rPr>
          <w:rFonts w:ascii="Times New Roman" w:hAnsi="Times New Roman"/>
        </w:rPr>
      </w:pPr>
    </w:p>
    <w:p w14:paraId="543BE37D" w14:textId="77777777" w:rsidR="004B4ABC" w:rsidRDefault="0000000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_____________________                                                                  ________________________</w:t>
      </w:r>
    </w:p>
    <w:p w14:paraId="18930BF4" w14:textId="77777777" w:rsidR="004B4ABC" w:rsidRDefault="00000000">
      <w:pPr>
        <w:spacing w:after="0" w:line="240" w:lineRule="auto"/>
      </w:pPr>
      <w:r>
        <w:rPr>
          <w:rFonts w:ascii="Times New Roman" w:hAnsi="Times New Roman"/>
        </w:rPr>
        <w:t xml:space="preserve">            Mjesto i datum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</w:t>
      </w:r>
      <w:r>
        <w:rPr>
          <w:rFonts w:ascii="Times New Roman" w:hAnsi="Times New Roman"/>
        </w:rPr>
        <w:tab/>
        <w:t xml:space="preserve">                 Podnositelj zahtjeva</w:t>
      </w:r>
    </w:p>
    <w:p w14:paraId="5C3E4570" w14:textId="77777777" w:rsidR="004B4ABC" w:rsidRDefault="004B4ABC">
      <w:pPr>
        <w:pStyle w:val="Default"/>
        <w:jc w:val="both"/>
      </w:pPr>
    </w:p>
    <w:p w14:paraId="5BFAC38F" w14:textId="77777777" w:rsidR="004B4ABC" w:rsidRDefault="004B4ABC">
      <w:pPr>
        <w:pStyle w:val="Default"/>
        <w:jc w:val="both"/>
      </w:pPr>
    </w:p>
    <w:p w14:paraId="3E2D380A" w14:textId="77777777" w:rsidR="004B4ABC" w:rsidRDefault="004B4ABC">
      <w:pPr>
        <w:pStyle w:val="Default"/>
        <w:jc w:val="both"/>
      </w:pPr>
    </w:p>
    <w:p w14:paraId="67CBB178" w14:textId="77777777" w:rsidR="004B4ABC" w:rsidRDefault="004B4ABC">
      <w:pPr>
        <w:pStyle w:val="Default"/>
        <w:jc w:val="both"/>
      </w:pPr>
    </w:p>
    <w:p w14:paraId="0C6440A2" w14:textId="77777777" w:rsidR="004B4ABC" w:rsidRDefault="004B4ABC">
      <w:pPr>
        <w:pStyle w:val="Default"/>
        <w:jc w:val="both"/>
      </w:pPr>
    </w:p>
    <w:p w14:paraId="7D1039E0" w14:textId="77777777" w:rsidR="004B4ABC" w:rsidRDefault="004B4ABC">
      <w:pPr>
        <w:pStyle w:val="Default"/>
        <w:jc w:val="both"/>
      </w:pPr>
    </w:p>
    <w:p w14:paraId="72893AF6" w14:textId="77777777" w:rsidR="004B4ABC" w:rsidRDefault="004B4ABC">
      <w:pPr>
        <w:pStyle w:val="Default"/>
        <w:jc w:val="both"/>
      </w:pPr>
    </w:p>
    <w:sectPr w:rsidR="004B4ABC">
      <w:pgSz w:w="11906" w:h="16838"/>
      <w:pgMar w:top="1247" w:right="1418" w:bottom="107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D2065" w14:textId="77777777" w:rsidR="00834E54" w:rsidRDefault="00834E54">
      <w:pPr>
        <w:spacing w:after="0" w:line="240" w:lineRule="auto"/>
      </w:pPr>
      <w:r>
        <w:separator/>
      </w:r>
    </w:p>
  </w:endnote>
  <w:endnote w:type="continuationSeparator" w:id="0">
    <w:p w14:paraId="7790D5C3" w14:textId="77777777" w:rsidR="00834E54" w:rsidRDefault="00834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602FD3" w14:textId="77777777" w:rsidR="00834E54" w:rsidRDefault="00834E5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658D71E" w14:textId="77777777" w:rsidR="00834E54" w:rsidRDefault="00834E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0607FC"/>
    <w:multiLevelType w:val="multilevel"/>
    <w:tmpl w:val="1B468E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num w:numId="1" w16cid:durableId="1239367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4B4ABC"/>
    <w:rsid w:val="000B0726"/>
    <w:rsid w:val="004B4ABC"/>
    <w:rsid w:val="00834E54"/>
    <w:rsid w:val="00F2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06D02"/>
  <w15:docId w15:val="{9AC03A25-F1EF-4E8A-B2EF-573930B04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r-H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pPr>
      <w:suppressAutoHyphens w:val="0"/>
      <w:spacing w:after="0" w:line="240" w:lineRule="auto"/>
      <w:ind w:left="720"/>
      <w:textAlignment w:val="auto"/>
    </w:pPr>
    <w:rPr>
      <w:rFonts w:ascii="Times New Roman" w:eastAsia="Times New Roman" w:hAnsi="Times New Roman"/>
      <w:sz w:val="24"/>
      <w:szCs w:val="24"/>
      <w:lang w:eastAsia="hr-HR"/>
    </w:rPr>
  </w:style>
  <w:style w:type="paragraph" w:customStyle="1" w:styleId="Default">
    <w:name w:val="Default"/>
    <w:pPr>
      <w:autoSpaceDE w:val="0"/>
      <w:spacing w:after="0" w:line="240" w:lineRule="auto"/>
      <w:textAlignment w:val="auto"/>
    </w:pPr>
    <w:rPr>
      <w:rFonts w:ascii="Times New Roman" w:hAnsi="Times New Roman"/>
      <w:color w:val="000000"/>
      <w:sz w:val="24"/>
      <w:szCs w:val="24"/>
    </w:rPr>
  </w:style>
  <w:style w:type="paragraph" w:styleId="Obinitekst">
    <w:name w:val="Plain Text"/>
    <w:basedOn w:val="Normal"/>
    <w:pPr>
      <w:spacing w:after="0" w:line="240" w:lineRule="auto"/>
    </w:pPr>
    <w:rPr>
      <w:rFonts w:ascii="Courier New" w:eastAsia="Times New Roman" w:hAnsi="Courier New"/>
      <w:sz w:val="20"/>
      <w:szCs w:val="20"/>
      <w:lang w:val="en-GB" w:eastAsia="hr-HR"/>
    </w:rPr>
  </w:style>
  <w:style w:type="paragraph" w:styleId="Tekstbalonia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Zadanifontodlomk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Nikola Škvorc</cp:lastModifiedBy>
  <cp:revision>2</cp:revision>
  <cp:lastPrinted>2025-11-26T07:21:00Z</cp:lastPrinted>
  <dcterms:created xsi:type="dcterms:W3CDTF">2025-11-28T07:50:00Z</dcterms:created>
  <dcterms:modified xsi:type="dcterms:W3CDTF">2025-11-28T07:50:00Z</dcterms:modified>
</cp:coreProperties>
</file>