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27" w:type="dxa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7484"/>
      </w:tblGrid>
      <w:tr w:rsidR="00BE3B28" w14:paraId="09A6AA6D" w14:textId="77777777">
        <w:tblPrEx>
          <w:tblCellMar>
            <w:top w:w="0" w:type="dxa"/>
            <w:bottom w:w="0" w:type="dxa"/>
          </w:tblCellMar>
        </w:tblPrEx>
        <w:trPr>
          <w:trHeight w:val="84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15A87F" w14:textId="77777777" w:rsidR="00BE3B28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hr-HR"/>
              </w:rPr>
              <w:drawing>
                <wp:anchor distT="0" distB="0" distL="114300" distR="114300" simplePos="0" relativeHeight="251658240" behindDoc="0" locked="0" layoutInCell="1" allowOverlap="1" wp14:anchorId="348FBA70" wp14:editId="08F02B64">
                  <wp:simplePos x="0" y="0"/>
                  <wp:positionH relativeFrom="column">
                    <wp:posOffset>478158</wp:posOffset>
                  </wp:positionH>
                  <wp:positionV relativeFrom="paragraph">
                    <wp:posOffset>-124458</wp:posOffset>
                  </wp:positionV>
                  <wp:extent cx="333371" cy="371475"/>
                  <wp:effectExtent l="0" t="0" r="0" b="9525"/>
                  <wp:wrapNone/>
                  <wp:docPr id="208896280" name="Picture 3" descr="logo_za_doku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1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1EDE2EF" w14:textId="77777777" w:rsidR="00BE3B28" w:rsidRDefault="00BE3B2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7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7B9A7" w14:textId="77777777" w:rsidR="00BE3B28" w:rsidRDefault="00BE3B28">
            <w:pPr>
              <w:spacing w:after="0" w:line="240" w:lineRule="auto"/>
              <w:jc w:val="center"/>
            </w:pPr>
          </w:p>
          <w:p w14:paraId="2509F271" w14:textId="77777777" w:rsidR="00BE3B28" w:rsidRDefault="0000000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>GRAD ČAKOVEC</w:t>
            </w:r>
          </w:p>
        </w:tc>
      </w:tr>
      <w:tr w:rsidR="00BE3B28" w14:paraId="3DE379CE" w14:textId="77777777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4D51D" w14:textId="77777777" w:rsidR="00BE3B2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Red. br.</w:t>
            </w:r>
          </w:p>
          <w:p w14:paraId="3AD0983F" w14:textId="77777777" w:rsidR="00BE3B28" w:rsidRDefault="0000000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zahtjeva</w:t>
            </w:r>
          </w:p>
        </w:tc>
        <w:tc>
          <w:tcPr>
            <w:tcW w:w="74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D7323" w14:textId="77777777" w:rsidR="00BE3B2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hr-HR"/>
              </w:rPr>
              <w:t xml:space="preserve">ZAHTJEV </w:t>
            </w:r>
          </w:p>
          <w:p w14:paraId="54E70624" w14:textId="77777777" w:rsidR="00BE3B28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lang w:eastAsia="hr-HR"/>
              </w:rPr>
              <w:t>za dodjelu potpore male vrijednosti u poljoprivredi za kontrolu plodnosti tla poljoprivrednog zemljišta na području Grada Čakovca u 2026. godini</w:t>
            </w:r>
          </w:p>
        </w:tc>
      </w:tr>
    </w:tbl>
    <w:p w14:paraId="5AC4AECC" w14:textId="77777777" w:rsidR="00BE3B28" w:rsidRDefault="0000000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4672B594" w14:textId="77777777" w:rsidR="00BE3B28" w:rsidRDefault="00BE3B28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</w:p>
    <w:p w14:paraId="39ACD711" w14:textId="77777777" w:rsidR="00BE3B28" w:rsidRDefault="00000000">
      <w:pPr>
        <w:spacing w:after="0" w:line="240" w:lineRule="auto"/>
        <w:ind w:firstLine="708"/>
        <w:jc w:val="both"/>
      </w:pPr>
      <w:r>
        <w:rPr>
          <w:rFonts w:ascii="Times New Roman" w:hAnsi="Times New Roman"/>
          <w:sz w:val="24"/>
          <w:szCs w:val="24"/>
        </w:rPr>
        <w:t xml:space="preserve">Na osnovi </w:t>
      </w:r>
      <w:r>
        <w:rPr>
          <w:rFonts w:ascii="Times New Roman" w:eastAsia="Times New Roman" w:hAnsi="Times New Roman"/>
          <w:color w:val="242424"/>
          <w:sz w:val="24"/>
          <w:szCs w:val="24"/>
          <w:lang w:eastAsia="hr-HR"/>
        </w:rPr>
        <w:t>Javnog poziva za dodjelu potpore male vrijednosti u poljoprivredi za kontrolu plodnosti tla poljoprivrednog zemljišta na području Grada Čakovca u 2026. godini</w:t>
      </w:r>
      <w:r>
        <w:rPr>
          <w:rFonts w:ascii="Times New Roman" w:hAnsi="Times New Roman"/>
          <w:sz w:val="24"/>
          <w:szCs w:val="24"/>
        </w:rPr>
        <w:t xml:space="preserve">,  KLASA: 320-02/26-01/1, URBROJ: </w:t>
      </w:r>
      <w:r>
        <w:rPr>
          <w:rFonts w:ascii="Times New Roman" w:eastAsia="Times New Roman" w:hAnsi="Times New Roman"/>
          <w:sz w:val="24"/>
          <w:szCs w:val="24"/>
        </w:rPr>
        <w:t xml:space="preserve">2109-2-01-01-26-5 </w:t>
      </w:r>
      <w:r>
        <w:rPr>
          <w:rFonts w:ascii="Times New Roman" w:hAnsi="Times New Roman"/>
          <w:sz w:val="24"/>
          <w:szCs w:val="24"/>
        </w:rPr>
        <w:t xml:space="preserve">od dana 24. srpnja 2026. godine, </w:t>
      </w:r>
      <w:r>
        <w:rPr>
          <w:rFonts w:ascii="Times New Roman" w:eastAsia="Times New Roman" w:hAnsi="Times New Roman"/>
          <w:color w:val="242424"/>
          <w:sz w:val="24"/>
          <w:szCs w:val="24"/>
          <w:lang w:eastAsia="hr-HR"/>
        </w:rPr>
        <w:t>podnosim ovaj Zahtjev.</w:t>
      </w:r>
    </w:p>
    <w:p w14:paraId="36C37B05" w14:textId="77777777" w:rsidR="00BE3B28" w:rsidRDefault="00BE3B28">
      <w:pPr>
        <w:spacing w:after="0" w:line="240" w:lineRule="auto"/>
        <w:ind w:firstLine="708"/>
        <w:jc w:val="both"/>
        <w:rPr>
          <w:sz w:val="20"/>
          <w:szCs w:val="20"/>
        </w:rPr>
      </w:pPr>
    </w:p>
    <w:p w14:paraId="0453527A" w14:textId="77777777" w:rsidR="00BE3B28" w:rsidRDefault="00000000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OPĆI PODACI O PODNOSITELJU ZAHTJEVA</w:t>
      </w:r>
    </w:p>
    <w:tbl>
      <w:tblPr>
        <w:tblW w:w="9327" w:type="dxa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8"/>
        <w:gridCol w:w="4709"/>
      </w:tblGrid>
      <w:tr w:rsidR="00BE3B28" w14:paraId="37DC6D31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FB5C4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 xml:space="preserve">Naziv obiteljskog poljoprivrednog  gospodarstva, </w:t>
            </w:r>
          </w:p>
          <w:p w14:paraId="233CD076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obrta, zadruge, trgovačkog društva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15F171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  <w:tr w:rsidR="00BE3B28" w14:paraId="69C34BE5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5D56F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Ime i prezime nositelja / odgovorne osobe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E9B4A0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  <w:tr w:rsidR="00BE3B28" w14:paraId="0C96A15D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36E01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Telefon i e-mail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DFDFBA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  <w:tr w:rsidR="00BE3B28" w14:paraId="683ED873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92882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OIB (za OPG - OIB nositelja ili člana OPG-a, za obrt OIB vlasnika, za ostale OIB poslovnog subjekta)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53ADCA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  <w:tr w:rsidR="00BE3B28" w14:paraId="5DEAC6BD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2AB36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MIBPG / MBO / MB poslovnog subjekta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6F24FC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  <w:tr w:rsidR="00BE3B28" w14:paraId="0AE65453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4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72FC8" w14:textId="77777777" w:rsidR="00BE3B28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Adresa sjedišta/prebivališta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450CD71" w14:textId="77777777" w:rsidR="00BE3B28" w:rsidRDefault="00BE3B28">
            <w:pPr>
              <w:suppressAutoHyphens w:val="0"/>
              <w:spacing w:after="0" w:line="240" w:lineRule="auto"/>
              <w:textAlignment w:val="auto"/>
              <w:rPr>
                <w:rFonts w:eastAsia="Times New Roman"/>
                <w:color w:val="000000"/>
                <w:lang w:eastAsia="hr-HR"/>
              </w:rPr>
            </w:pPr>
          </w:p>
        </w:tc>
      </w:tr>
    </w:tbl>
    <w:p w14:paraId="413DB9B0" w14:textId="77777777" w:rsidR="00BE3B28" w:rsidRDefault="00BE3B28">
      <w:pPr>
        <w:spacing w:after="0" w:line="240" w:lineRule="auto"/>
        <w:jc w:val="both"/>
        <w:rPr>
          <w:rFonts w:ascii="Times New Roman" w:hAnsi="Times New Roman"/>
        </w:rPr>
      </w:pPr>
    </w:p>
    <w:p w14:paraId="78095DFD" w14:textId="77777777" w:rsidR="00BE3B28" w:rsidRDefault="00000000">
      <w:pPr>
        <w:spacing w:after="0" w:line="240" w:lineRule="auto"/>
        <w:jc w:val="both"/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sz w:val="20"/>
          <w:szCs w:val="20"/>
        </w:rPr>
        <w:t>Podnosim Zahtjev za dodjelu potpore male vrijednosti u poljoprivredi za kontrolu plodnosti tla poljoprivrednog zemljišta na području Grada Čakovca, na sljedećim ARKOD parcelama i/ili katastarskim česticama:</w:t>
      </w:r>
    </w:p>
    <w:p w14:paraId="1A67B6F0" w14:textId="77777777" w:rsidR="00BE3B28" w:rsidRDefault="00BE3B2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7E1CAC4" w14:textId="77777777" w:rsidR="00BE3B28" w:rsidRDefault="00000000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PODACI O POLJOPRIVREDNOM ZEMLJIŠTU</w:t>
      </w:r>
    </w:p>
    <w:tbl>
      <w:tblPr>
        <w:tblW w:w="9293" w:type="dxa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1"/>
        <w:gridCol w:w="2297"/>
        <w:gridCol w:w="1366"/>
        <w:gridCol w:w="1366"/>
        <w:gridCol w:w="1366"/>
        <w:gridCol w:w="1367"/>
      </w:tblGrid>
      <w:tr w:rsidR="00BE3B28" w14:paraId="2F5F6D17" w14:textId="77777777">
        <w:tblPrEx>
          <w:tblCellMar>
            <w:top w:w="0" w:type="dxa"/>
            <w:bottom w:w="0" w:type="dxa"/>
          </w:tblCellMar>
        </w:tblPrEx>
        <w:trPr>
          <w:trHeight w:val="46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C6FCF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Katastarska općina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A314A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Broj ARKOD parcele / katastarske čestice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1BC98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Površina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D15D3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Kultura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7AE3D8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Vlasništvo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283A50B" w14:textId="77777777" w:rsidR="00BE3B28" w:rsidRDefault="0000000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Posjed</w:t>
            </w:r>
          </w:p>
        </w:tc>
      </w:tr>
      <w:tr w:rsidR="00BE3B28" w14:paraId="3F2A6A0C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8D9E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B745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BF5B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E56D4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55EBB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3FB5B2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29361F69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315E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C9DC2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CD699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16B1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D75F4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6FDB1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5BDE64C6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FCF3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E5E0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A30F3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49E2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B47A77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CAEC77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56B59DB6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CEE12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6293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711F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A2B4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DAC26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461603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5B756778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026B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9D48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C2D84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B0A4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6A714C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2D5B460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21890073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F40F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BEA1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0748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4639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FEA42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EC3A6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6C09C86F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2F86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0128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2DA92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7E89C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236CC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1112C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2FA2BA96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B455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097C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BF12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F5E0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770BD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0EBE2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4F767982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CD83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0B4D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7632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43D24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5A63B8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B07B49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6E3ADFCC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04FD7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395E3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A1AC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3158C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7E64F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F5228B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35A039F8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882E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1CF9F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6F77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FFE2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C6C071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D17C74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12593987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CB20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7066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D2596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7BD9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820CD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34A2E0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149173EB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0B4D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5F91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2AE0C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BB409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E6A784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B56285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63F6F9AA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8AB8E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A2E5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1A670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AEBE2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E804BC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0A6CA7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E3B28" w14:paraId="67155C9B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4D50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D91C9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EABDA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3B040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AD4A03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FD28DD" w14:textId="77777777" w:rsidR="00BE3B28" w:rsidRDefault="00BE3B2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398E9A99" w14:textId="77777777" w:rsidR="00BE3B28" w:rsidRDefault="00BE3B28">
      <w:pPr>
        <w:spacing w:after="0" w:line="240" w:lineRule="auto"/>
        <w:rPr>
          <w:rFonts w:ascii="Times New Roman" w:hAnsi="Times New Roman"/>
        </w:rPr>
      </w:pPr>
    </w:p>
    <w:p w14:paraId="2ECDB5D3" w14:textId="77777777" w:rsidR="00BE3B28" w:rsidRDefault="00BE3B28">
      <w:pPr>
        <w:ind w:left="60"/>
      </w:pPr>
    </w:p>
    <w:p w14:paraId="24C53C1E" w14:textId="77777777" w:rsidR="00BE3B28" w:rsidRDefault="00000000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IZJAVA PODNOSITELJA ZAHTJEVA</w:t>
      </w:r>
    </w:p>
    <w:p w14:paraId="3DA003EB" w14:textId="77777777" w:rsidR="00BE3B28" w:rsidRDefault="000000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 materijalnom i kaznenom odgovornošću izjavljujem da</w:t>
      </w:r>
    </w:p>
    <w:p w14:paraId="3EC330FA" w14:textId="77777777" w:rsidR="00BE3B28" w:rsidRDefault="00000000">
      <w:pPr>
        <w:pStyle w:val="Odlomakpopisa"/>
        <w:numPr>
          <w:ilvl w:val="0"/>
          <w:numId w:val="2"/>
        </w:numPr>
      </w:pPr>
      <w:r>
        <w:t>su svi podaci navedeni u ovom Zahtjevu istiniti i točni,</w:t>
      </w:r>
    </w:p>
    <w:p w14:paraId="613AC228" w14:textId="77777777" w:rsidR="00BE3B28" w:rsidRDefault="00000000">
      <w:pPr>
        <w:pStyle w:val="Odlomakpopisa"/>
        <w:numPr>
          <w:ilvl w:val="0"/>
          <w:numId w:val="2"/>
        </w:numPr>
      </w:pPr>
      <w:r>
        <w:t>nemam nepodmirenih dospjelih obveza prema Gradu Čakovcu,</w:t>
      </w:r>
    </w:p>
    <w:p w14:paraId="2637627B" w14:textId="77777777" w:rsidR="00BE3B28" w:rsidRDefault="00000000">
      <w:pPr>
        <w:pStyle w:val="Odlomakpopisa"/>
        <w:numPr>
          <w:ilvl w:val="0"/>
          <w:numId w:val="2"/>
        </w:numPr>
      </w:pPr>
      <w:r>
        <w:t>prihvaćam uvjete iz Javnog poziva za dodjelu potpore male vrijednosti u poljoprivredi za kontrolu plodnosti tla poljoprivrednog zemljišta na području Grada Čakovca u 2026. godini,</w:t>
      </w:r>
    </w:p>
    <w:p w14:paraId="35C9DC61" w14:textId="77777777" w:rsidR="00BE3B28" w:rsidRDefault="00000000">
      <w:pPr>
        <w:pStyle w:val="Odlomakpopisa"/>
        <w:numPr>
          <w:ilvl w:val="0"/>
          <w:numId w:val="2"/>
        </w:numPr>
      </w:pPr>
      <w:r>
        <w:t>suglasan/na sam da se osobni podaci iz ovog zahtjeva obrađuju u svrhu provedbe postupka dodjele potpore sukladno propisima o zaštiti osobnih podataka.</w:t>
      </w:r>
    </w:p>
    <w:p w14:paraId="1C184AF5" w14:textId="77777777" w:rsidR="00BE3B28" w:rsidRDefault="00BE3B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006B0C" w14:textId="77777777" w:rsidR="00BE3B28" w:rsidRDefault="00000000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POPIS PRILOŽENE DOKUMENTACIJE</w:t>
      </w:r>
    </w:p>
    <w:p w14:paraId="0A17A798" w14:textId="77777777" w:rsidR="00BE3B28" w:rsidRDefault="00BE3B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8852BFD" w14:textId="77777777" w:rsidR="00BE3B28" w:rsidRDefault="000000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Uz Zahtjev prilažem:</w:t>
      </w:r>
    </w:p>
    <w:p w14:paraId="37F56479" w14:textId="77777777" w:rsidR="00BE3B28" w:rsidRDefault="00000000">
      <w:pPr>
        <w:spacing w:after="0" w:line="240" w:lineRule="auto"/>
      </w:pPr>
      <w:r>
        <w:rPr>
          <w:rFonts w:ascii="Times New Roman" w:eastAsia="Times New Roman" w:hAnsi="Times New Roman"/>
          <w:sz w:val="24"/>
          <w:szCs w:val="24"/>
          <w:lang w:eastAsia="hr-HR"/>
        </w:rPr>
        <w:t xml:space="preserve">     </w:t>
      </w:r>
      <w:r>
        <w:rPr>
          <w:rFonts w:ascii="Segoe UI Symbol" w:eastAsia="Times New Roman" w:hAnsi="Segoe UI Symbol" w:cs="Segoe UI Symbol"/>
          <w:sz w:val="24"/>
          <w:szCs w:val="24"/>
          <w:lang w:eastAsia="hr-HR"/>
        </w:rPr>
        <w:t>☐</w:t>
      </w:r>
      <w:r>
        <w:rPr>
          <w:rFonts w:ascii="Times New Roman" w:eastAsia="Times New Roman" w:hAnsi="Times New Roman"/>
          <w:sz w:val="24"/>
          <w:szCs w:val="24"/>
          <w:lang w:eastAsia="hr-HR"/>
        </w:rPr>
        <w:tab/>
        <w:t>p</w:t>
      </w:r>
      <w:r>
        <w:rPr>
          <w:rFonts w:ascii="Times New Roman" w:hAnsi="Times New Roman"/>
          <w:sz w:val="24"/>
          <w:szCs w:val="24"/>
        </w:rPr>
        <w:t>resliku osobne iskaznice podnositelja Zahtjeva,</w:t>
      </w:r>
    </w:p>
    <w:p w14:paraId="5C1C4E72" w14:textId="77777777" w:rsidR="00BE3B28" w:rsidRDefault="00000000">
      <w:pPr>
        <w:spacing w:after="0" w:line="240" w:lineRule="auto"/>
        <w:ind w:left="705" w:hanging="705"/>
      </w:pPr>
      <w:r>
        <w:rPr>
          <w:rFonts w:ascii="Times New Roman" w:eastAsia="Times New Roman" w:hAnsi="Times New Roman"/>
          <w:sz w:val="24"/>
          <w:szCs w:val="24"/>
          <w:lang w:eastAsia="hr-HR"/>
        </w:rPr>
        <w:t xml:space="preserve">     </w:t>
      </w:r>
      <w:r>
        <w:rPr>
          <w:rFonts w:ascii="Segoe UI Symbol" w:eastAsia="Times New Roman" w:hAnsi="Segoe UI Symbol" w:cs="Segoe UI Symbol"/>
          <w:sz w:val="24"/>
          <w:szCs w:val="24"/>
          <w:lang w:eastAsia="hr-HR"/>
        </w:rPr>
        <w:t>☐</w:t>
      </w:r>
      <w:r>
        <w:rPr>
          <w:rFonts w:ascii="Times New Roman" w:eastAsia="Times New Roman" w:hAnsi="Times New Roman"/>
          <w:sz w:val="24"/>
          <w:szCs w:val="24"/>
          <w:lang w:eastAsia="hr-HR"/>
        </w:rPr>
        <w:tab/>
      </w:r>
      <w:r>
        <w:rPr>
          <w:rFonts w:ascii="Segoe UI Symbol" w:eastAsia="Times New Roman" w:hAnsi="Segoe UI Symbol" w:cs="Segoe UI Symbol"/>
          <w:sz w:val="24"/>
          <w:szCs w:val="24"/>
          <w:lang w:eastAsia="hr-HR"/>
        </w:rPr>
        <w:tab/>
      </w:r>
      <w:r>
        <w:rPr>
          <w:rFonts w:ascii="Times New Roman" w:hAnsi="Times New Roman"/>
          <w:sz w:val="24"/>
          <w:szCs w:val="24"/>
        </w:rPr>
        <w:t>Rješenje o upisu u Upisnik poljoprivrednika odnosno Rješenje o upisu u Upisnik OPG-ova,</w:t>
      </w:r>
    </w:p>
    <w:p w14:paraId="44FA591C" w14:textId="77777777" w:rsidR="00BE3B28" w:rsidRDefault="00000000">
      <w:pPr>
        <w:spacing w:after="0" w:line="240" w:lineRule="auto"/>
        <w:ind w:left="705" w:hanging="435"/>
      </w:pPr>
      <w:r>
        <w:rPr>
          <w:rFonts w:ascii="Segoe UI Symbol" w:eastAsia="Times New Roman" w:hAnsi="Segoe UI Symbol" w:cs="Segoe UI Symbol"/>
          <w:sz w:val="24"/>
          <w:szCs w:val="24"/>
          <w:lang w:eastAsia="hr-HR"/>
        </w:rPr>
        <w:t>☐</w:t>
      </w:r>
      <w:r>
        <w:rPr>
          <w:rFonts w:ascii="Times New Roman" w:eastAsia="Times New Roman" w:hAnsi="Times New Roman"/>
          <w:sz w:val="24"/>
          <w:szCs w:val="24"/>
          <w:lang w:eastAsia="hr-HR"/>
        </w:rPr>
        <w:tab/>
        <w:t>d</w:t>
      </w:r>
      <w:r>
        <w:rPr>
          <w:rFonts w:ascii="Times New Roman" w:hAnsi="Times New Roman"/>
          <w:sz w:val="24"/>
          <w:szCs w:val="24"/>
        </w:rPr>
        <w:t>okaze o vlasništvu/posjedu poljoprivrednog zemljišta (vlasnički list, Ugovor, rješenje i dr.),</w:t>
      </w:r>
    </w:p>
    <w:p w14:paraId="53395E03" w14:textId="77777777" w:rsidR="00BE3B28" w:rsidRDefault="00000000">
      <w:pPr>
        <w:pStyle w:val="Default"/>
        <w:ind w:left="705" w:hanging="405"/>
      </w:pPr>
      <w:r>
        <w:rPr>
          <w:rFonts w:ascii="Segoe UI Symbol" w:eastAsia="Times New Roman" w:hAnsi="Segoe UI Symbol" w:cs="Segoe UI Symbol"/>
          <w:color w:val="auto"/>
          <w:lang w:eastAsia="hr-HR"/>
        </w:rPr>
        <w:t>☐</w:t>
      </w:r>
      <w:r>
        <w:rPr>
          <w:rFonts w:eastAsia="Times New Roman"/>
          <w:color w:val="auto"/>
          <w:lang w:eastAsia="hr-HR"/>
        </w:rPr>
        <w:tab/>
        <w:t xml:space="preserve">Izjava o korištenim potporama male vrijednosti (de </w:t>
      </w:r>
      <w:proofErr w:type="spellStart"/>
      <w:r>
        <w:rPr>
          <w:rFonts w:eastAsia="Times New Roman"/>
          <w:color w:val="auto"/>
          <w:lang w:eastAsia="hr-HR"/>
        </w:rPr>
        <w:t>minimis</w:t>
      </w:r>
      <w:proofErr w:type="spellEnd"/>
      <w:r>
        <w:rPr>
          <w:rFonts w:eastAsia="Times New Roman"/>
          <w:color w:val="auto"/>
          <w:lang w:eastAsia="hr-HR"/>
        </w:rPr>
        <w:t>) u tekućoj i prethodne dvije fiskalne godine</w:t>
      </w:r>
      <w:r>
        <w:rPr>
          <w:color w:val="auto"/>
        </w:rPr>
        <w:t>.</w:t>
      </w:r>
    </w:p>
    <w:p w14:paraId="5AD886EF" w14:textId="77777777" w:rsidR="00BE3B28" w:rsidRDefault="00BE3B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FBD639A" w14:textId="77777777" w:rsidR="00BE3B28" w:rsidRDefault="00BE3B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A2F08C" w14:textId="77777777" w:rsidR="00BE3B28" w:rsidRDefault="00BE3B28">
      <w:pPr>
        <w:spacing w:after="0" w:line="240" w:lineRule="auto"/>
        <w:rPr>
          <w:rFonts w:ascii="Times New Roman" w:hAnsi="Times New Roman"/>
        </w:rPr>
      </w:pPr>
    </w:p>
    <w:p w14:paraId="08F31064" w14:textId="77777777" w:rsidR="00BE3B28" w:rsidRDefault="00BE3B28">
      <w:pPr>
        <w:spacing w:after="0" w:line="240" w:lineRule="auto"/>
        <w:rPr>
          <w:rFonts w:ascii="Times New Roman" w:hAnsi="Times New Roman"/>
        </w:rPr>
      </w:pPr>
    </w:p>
    <w:p w14:paraId="6FC88486" w14:textId="77777777" w:rsidR="00BE3B28" w:rsidRDefault="0000000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                                                     </w:t>
      </w:r>
      <w:r>
        <w:rPr>
          <w:rFonts w:ascii="Times New Roman" w:hAnsi="Times New Roman"/>
        </w:rPr>
        <w:tab/>
        <w:t xml:space="preserve">   ________________________</w:t>
      </w:r>
    </w:p>
    <w:p w14:paraId="7A90EB5B" w14:textId="77777777" w:rsidR="00BE3B28" w:rsidRDefault="00000000">
      <w:pPr>
        <w:spacing w:after="0" w:line="240" w:lineRule="auto"/>
      </w:pPr>
      <w:r>
        <w:rPr>
          <w:rFonts w:ascii="Times New Roman" w:hAnsi="Times New Roman"/>
        </w:rPr>
        <w:t xml:space="preserve">        Mjesto i datum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Podnositelj zahtjeva</w:t>
      </w:r>
    </w:p>
    <w:p w14:paraId="24A20ACE" w14:textId="77777777" w:rsidR="00BE3B28" w:rsidRDefault="00BE3B28">
      <w:pPr>
        <w:pStyle w:val="Default"/>
        <w:jc w:val="both"/>
      </w:pPr>
    </w:p>
    <w:p w14:paraId="77854757" w14:textId="77777777" w:rsidR="00BE3B28" w:rsidRDefault="00BE3B28">
      <w:pPr>
        <w:pStyle w:val="Default"/>
        <w:jc w:val="both"/>
      </w:pPr>
    </w:p>
    <w:p w14:paraId="4F0ED1E3" w14:textId="77777777" w:rsidR="00BE3B28" w:rsidRDefault="00BE3B28">
      <w:pPr>
        <w:pStyle w:val="Default"/>
        <w:jc w:val="both"/>
      </w:pPr>
    </w:p>
    <w:p w14:paraId="0696BFEB" w14:textId="77777777" w:rsidR="00BE3B28" w:rsidRDefault="00BE3B28">
      <w:pPr>
        <w:pStyle w:val="Default"/>
        <w:jc w:val="both"/>
      </w:pPr>
    </w:p>
    <w:p w14:paraId="604D54AA" w14:textId="77777777" w:rsidR="00BE3B28" w:rsidRDefault="00BE3B28">
      <w:pPr>
        <w:pStyle w:val="Default"/>
        <w:jc w:val="both"/>
      </w:pPr>
    </w:p>
    <w:p w14:paraId="11B5E3BD" w14:textId="77777777" w:rsidR="00BE3B28" w:rsidRDefault="00BE3B28">
      <w:pPr>
        <w:pStyle w:val="Default"/>
        <w:jc w:val="both"/>
      </w:pPr>
    </w:p>
    <w:p w14:paraId="09EE854F" w14:textId="77777777" w:rsidR="00BE3B28" w:rsidRDefault="00BE3B28">
      <w:pPr>
        <w:pStyle w:val="Default"/>
        <w:jc w:val="both"/>
      </w:pPr>
    </w:p>
    <w:p w14:paraId="1E7CCB4B" w14:textId="77777777" w:rsidR="00BE3B28" w:rsidRDefault="00000000">
      <w:pPr>
        <w:pStyle w:val="Default"/>
        <w:ind w:left="1247" w:hanging="1247"/>
        <w:jc w:val="both"/>
      </w:pPr>
      <w:r>
        <w:rPr>
          <w:b/>
          <w:bCs/>
        </w:rPr>
        <w:t>Napomena:</w:t>
      </w:r>
      <w:r>
        <w:t xml:space="preserve"> Zahtjevi se obrađuju prema redoslijedu zaprimanja potpunih i prihvatljivih prijava do iskorištenja raspoloživih sredstava osiguranih u Proračunu Grada Čakovca za 2026. godinu. Potpora se dodjeljuje kao potpora male vrijednosti (de </w:t>
      </w:r>
      <w:proofErr w:type="spellStart"/>
      <w:r>
        <w:t>minimis</w:t>
      </w:r>
      <w:proofErr w:type="spellEnd"/>
      <w:r>
        <w:t xml:space="preserve">) sukladno važećim propisima Europske unije. </w:t>
      </w:r>
    </w:p>
    <w:sectPr w:rsidR="00BE3B28">
      <w:pgSz w:w="11906" w:h="16838"/>
      <w:pgMar w:top="1134" w:right="1191" w:bottom="96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3D9C1" w14:textId="77777777" w:rsidR="00DF3AF2" w:rsidRDefault="00DF3AF2">
      <w:pPr>
        <w:spacing w:after="0" w:line="240" w:lineRule="auto"/>
      </w:pPr>
      <w:r>
        <w:separator/>
      </w:r>
    </w:p>
  </w:endnote>
  <w:endnote w:type="continuationSeparator" w:id="0">
    <w:p w14:paraId="289BC330" w14:textId="77777777" w:rsidR="00DF3AF2" w:rsidRDefault="00DF3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67FC8" w14:textId="77777777" w:rsidR="00DF3AF2" w:rsidRDefault="00DF3AF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FB2DCD3" w14:textId="77777777" w:rsidR="00DF3AF2" w:rsidRDefault="00DF3A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365A7"/>
    <w:multiLevelType w:val="multilevel"/>
    <w:tmpl w:val="11F2EE56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5A454094"/>
    <w:multiLevelType w:val="multilevel"/>
    <w:tmpl w:val="6A6E94FC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."/>
      <w:lvlJc w:val="left"/>
      <w:pPr>
        <w:ind w:left="1140" w:hanging="360"/>
      </w:pPr>
    </w:lvl>
    <w:lvl w:ilvl="2">
      <w:start w:val="1"/>
      <w:numFmt w:val="lowerRoman"/>
      <w:lvlText w:val="."/>
      <w:lvlJc w:val="right"/>
      <w:pPr>
        <w:ind w:left="1860" w:hanging="180"/>
      </w:pPr>
    </w:lvl>
    <w:lvl w:ilvl="3">
      <w:start w:val="1"/>
      <w:numFmt w:val="decimal"/>
      <w:lvlText w:val="."/>
      <w:lvlJc w:val="left"/>
      <w:pPr>
        <w:ind w:left="2580" w:hanging="360"/>
      </w:pPr>
    </w:lvl>
    <w:lvl w:ilvl="4">
      <w:start w:val="1"/>
      <w:numFmt w:val="lowerLetter"/>
      <w:lvlText w:val="."/>
      <w:lvlJc w:val="left"/>
      <w:pPr>
        <w:ind w:left="3300" w:hanging="360"/>
      </w:pPr>
    </w:lvl>
    <w:lvl w:ilvl="5">
      <w:start w:val="1"/>
      <w:numFmt w:val="lowerRoman"/>
      <w:lvlText w:val="."/>
      <w:lvlJc w:val="right"/>
      <w:pPr>
        <w:ind w:left="4020" w:hanging="180"/>
      </w:pPr>
    </w:lvl>
    <w:lvl w:ilvl="6">
      <w:start w:val="1"/>
      <w:numFmt w:val="decimal"/>
      <w:lvlText w:val="."/>
      <w:lvlJc w:val="left"/>
      <w:pPr>
        <w:ind w:left="4740" w:hanging="360"/>
      </w:pPr>
    </w:lvl>
    <w:lvl w:ilvl="7">
      <w:start w:val="1"/>
      <w:numFmt w:val="lowerLetter"/>
      <w:lvlText w:val="."/>
      <w:lvlJc w:val="left"/>
      <w:pPr>
        <w:ind w:left="5460" w:hanging="360"/>
      </w:pPr>
    </w:lvl>
    <w:lvl w:ilvl="8">
      <w:start w:val="1"/>
      <w:numFmt w:val="lowerRoman"/>
      <w:lvlText w:val="."/>
      <w:lvlJc w:val="right"/>
      <w:pPr>
        <w:ind w:left="6180" w:hanging="180"/>
      </w:pPr>
    </w:lvl>
  </w:abstractNum>
  <w:num w:numId="1" w16cid:durableId="2005744745">
    <w:abstractNumId w:val="1"/>
  </w:num>
  <w:num w:numId="2" w16cid:durableId="122893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E3B28"/>
    <w:rsid w:val="00781F1C"/>
    <w:rsid w:val="00902473"/>
    <w:rsid w:val="00BE3B28"/>
    <w:rsid w:val="00DF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27265"/>
  <w15:docId w15:val="{E01A10CC-7344-478B-B031-B9B937483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suppressAutoHyphens w:val="0"/>
      <w:spacing w:after="0" w:line="240" w:lineRule="auto"/>
      <w:ind w:left="720"/>
      <w:textAlignment w:val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Default">
    <w:name w:val="Default"/>
    <w:pPr>
      <w:autoSpaceDE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paragraph" w:styleId="Obinitekst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val="en-GB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Nikola Škvorc</cp:lastModifiedBy>
  <cp:revision>2</cp:revision>
  <cp:lastPrinted>2025-08-12T07:10:00Z</cp:lastPrinted>
  <dcterms:created xsi:type="dcterms:W3CDTF">2026-07-24T05:14:00Z</dcterms:created>
  <dcterms:modified xsi:type="dcterms:W3CDTF">2026-07-24T05:14:00Z</dcterms:modified>
</cp:coreProperties>
</file>